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108" w:rsidRPr="00320108" w:rsidRDefault="00320108" w:rsidP="00320108">
      <w:pPr>
        <w:spacing w:line="560" w:lineRule="exact"/>
        <w:rPr>
          <w:rFonts w:ascii="宋体" w:eastAsia="黑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黑体" w:hAnsi="宋体" w:hint="eastAsia"/>
          <w:snapToGrid w:val="0"/>
          <w:color w:val="000000" w:themeColor="text1"/>
          <w:kern w:val="0"/>
          <w:szCs w:val="32"/>
        </w:rPr>
        <w:t>附件</w:t>
      </w:r>
      <w:r w:rsidRPr="00320108">
        <w:rPr>
          <w:rFonts w:ascii="宋体" w:eastAsia="黑体" w:hAnsi="宋体" w:hint="eastAsia"/>
          <w:snapToGrid w:val="0"/>
          <w:color w:val="000000" w:themeColor="text1"/>
          <w:kern w:val="0"/>
          <w:szCs w:val="32"/>
        </w:rPr>
        <w:t>3</w:t>
      </w:r>
    </w:p>
    <w:p w:rsidR="00320108" w:rsidRPr="00320108" w:rsidRDefault="00320108" w:rsidP="00320108">
      <w:pPr>
        <w:spacing w:line="560" w:lineRule="exact"/>
        <w:rPr>
          <w:rFonts w:ascii="宋体" w:eastAsia="黑体" w:hAnsi="宋体"/>
          <w:snapToGrid w:val="0"/>
          <w:color w:val="000000" w:themeColor="text1"/>
          <w:kern w:val="0"/>
          <w:szCs w:val="32"/>
        </w:rPr>
      </w:pPr>
    </w:p>
    <w:p w:rsidR="00320108" w:rsidRPr="00320108" w:rsidRDefault="00320108" w:rsidP="00320108">
      <w:pPr>
        <w:spacing w:line="560" w:lineRule="exact"/>
        <w:jc w:val="center"/>
        <w:rPr>
          <w:rFonts w:ascii="宋体" w:eastAsia="方正大标宋简体" w:hAnsi="宋体"/>
          <w:snapToGrid w:val="0"/>
          <w:color w:val="000000" w:themeColor="text1"/>
          <w:kern w:val="0"/>
          <w:sz w:val="44"/>
          <w:szCs w:val="44"/>
        </w:rPr>
      </w:pPr>
      <w:r w:rsidRPr="00320108">
        <w:rPr>
          <w:rFonts w:ascii="宋体" w:eastAsia="方正大标宋简体" w:hAnsi="宋体" w:hint="eastAsia"/>
          <w:snapToGrid w:val="0"/>
          <w:color w:val="000000" w:themeColor="text1"/>
          <w:kern w:val="0"/>
          <w:sz w:val="44"/>
          <w:szCs w:val="44"/>
        </w:rPr>
        <w:t>各用人单位联系方式</w:t>
      </w:r>
    </w:p>
    <w:p w:rsidR="00320108" w:rsidRPr="00320108" w:rsidRDefault="00320108" w:rsidP="00320108">
      <w:pPr>
        <w:spacing w:line="560" w:lineRule="exact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国家安全监管总局国际交流合作中心：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010-64463386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国家安全监管总局档案馆：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010-64463968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国家安全监管总局机关服务中心：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010-64463756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国家安全监管总局宣传教育中心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:010-64463641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国家安全监管总局通信信息中心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:010-64464810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中国安全生产科学研究院：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010-84911564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中国安全生产报社：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010-64463081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国家安全监管总局信息研究院：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010-84657994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煤炭总医院：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010-64667755-2030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snapToGrid w:val="0"/>
          <w:color w:val="000000" w:themeColor="text1"/>
          <w:kern w:val="0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中国煤矿文工团：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010-84276758</w:t>
      </w:r>
    </w:p>
    <w:p w:rsidR="00320108" w:rsidRPr="00320108" w:rsidRDefault="00320108" w:rsidP="00320108">
      <w:pPr>
        <w:spacing w:line="560" w:lineRule="exact"/>
        <w:ind w:firstLineChars="200" w:firstLine="640"/>
        <w:rPr>
          <w:rFonts w:ascii="宋体" w:eastAsia="方正仿宋简体" w:hAnsi="宋体"/>
          <w:color w:val="000000" w:themeColor="text1"/>
          <w:szCs w:val="32"/>
        </w:rPr>
      </w:pP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国家安全监管总局职业安全卫生研究中心</w:t>
      </w:r>
      <w:r w:rsidRPr="00320108">
        <w:rPr>
          <w:rFonts w:ascii="宋体" w:eastAsia="方正仿宋简体" w:hAnsi="宋体" w:hint="eastAsia"/>
          <w:snapToGrid w:val="0"/>
          <w:color w:val="000000" w:themeColor="text1"/>
          <w:kern w:val="0"/>
          <w:szCs w:val="32"/>
        </w:rPr>
        <w:t>:010-56153810</w:t>
      </w:r>
    </w:p>
    <w:p w:rsidR="00EF60C4" w:rsidRPr="00320108" w:rsidRDefault="00EF60C4" w:rsidP="00320108">
      <w:pPr>
        <w:rPr>
          <w:rFonts w:ascii="仿宋_GB2312" w:eastAsia="仿宋_GB2312"/>
          <w:color w:val="000000" w:themeColor="text1"/>
          <w:szCs w:val="32"/>
        </w:rPr>
      </w:pPr>
    </w:p>
    <w:sectPr w:rsidR="00EF60C4" w:rsidRPr="00320108" w:rsidSect="007A1139">
      <w:footerReference w:type="default" r:id="rId6"/>
      <w:pgSz w:w="11906" w:h="16838" w:code="9"/>
      <w:pgMar w:top="1701" w:right="1588" w:bottom="1474" w:left="1588" w:header="0" w:footer="85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7E6" w:rsidRDefault="00E867E6" w:rsidP="007A1139">
      <w:r>
        <w:separator/>
      </w:r>
    </w:p>
  </w:endnote>
  <w:endnote w:type="continuationSeparator" w:id="1">
    <w:p w:rsidR="00E867E6" w:rsidRDefault="00E867E6" w:rsidP="007A1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体">
    <w:altName w:val="宋体"/>
    <w:charset w:val="86"/>
    <w:family w:val="roman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139" w:rsidRDefault="007A1139" w:rsidP="00725394">
    <w:pPr>
      <w:pStyle w:val="a4"/>
      <w:tabs>
        <w:tab w:val="center" w:pos="4365"/>
        <w:tab w:val="left" w:pos="539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7E6" w:rsidRDefault="00E867E6" w:rsidP="007A1139">
      <w:r>
        <w:separator/>
      </w:r>
    </w:p>
  </w:footnote>
  <w:footnote w:type="continuationSeparator" w:id="1">
    <w:p w:rsidR="00E867E6" w:rsidRDefault="00E867E6" w:rsidP="007A11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44CD"/>
    <w:rsid w:val="002B44CD"/>
    <w:rsid w:val="00320108"/>
    <w:rsid w:val="00344BCE"/>
    <w:rsid w:val="003D5DB0"/>
    <w:rsid w:val="004904BD"/>
    <w:rsid w:val="00725394"/>
    <w:rsid w:val="007A1139"/>
    <w:rsid w:val="00BB7760"/>
    <w:rsid w:val="00D91557"/>
    <w:rsid w:val="00DE7549"/>
    <w:rsid w:val="00E5004F"/>
    <w:rsid w:val="00E67196"/>
    <w:rsid w:val="00E867E6"/>
    <w:rsid w:val="00EF6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108"/>
    <w:pPr>
      <w:widowControl w:val="0"/>
      <w:spacing w:line="240" w:lineRule="auto"/>
    </w:pPr>
    <w:rPr>
      <w:rFonts w:ascii="Times New Roman" w:eastAsia="仿宋体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A11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A113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A113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A11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6032;&#24314;&#25991;&#26723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新建文档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>Lenovo</Company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人事司党支部</dc:creator>
  <cp:lastModifiedBy>人事司党支部</cp:lastModifiedBy>
  <cp:revision>3</cp:revision>
  <cp:lastPrinted>2017-11-29T00:53:00Z</cp:lastPrinted>
  <dcterms:created xsi:type="dcterms:W3CDTF">2017-11-29T00:50:00Z</dcterms:created>
  <dcterms:modified xsi:type="dcterms:W3CDTF">2017-11-29T00:53:00Z</dcterms:modified>
</cp:coreProperties>
</file>